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63" w:rsidRDefault="004A3463" w:rsidP="00173462">
      <w:pPr>
        <w:spacing w:after="0" w:line="360" w:lineRule="auto"/>
        <w:ind w:left="142"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hAnsi="Times New Roman"/>
          <w:b/>
          <w:bCs/>
          <w:sz w:val="28"/>
          <w:szCs w:val="28"/>
          <w:lang w:eastAsia="ru-RU"/>
        </w:rPr>
        <w:t>Уважаемые родители!</w:t>
      </w:r>
    </w:p>
    <w:p w:rsidR="004A3463" w:rsidRDefault="004A3463" w:rsidP="00173462">
      <w:p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A3463" w:rsidRPr="00AA19ED" w:rsidRDefault="004A3463" w:rsidP="00173462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D3578">
        <w:rPr>
          <w:rFonts w:ascii="Times New Roman" w:hAnsi="Times New Roman"/>
          <w:b/>
          <w:sz w:val="28"/>
          <w:szCs w:val="28"/>
          <w:lang w:eastAsia="ru-RU"/>
        </w:rPr>
        <w:t>01 апреля 2015 года</w:t>
      </w:r>
      <w:r w:rsidRPr="00AA19ED">
        <w:rPr>
          <w:rFonts w:ascii="Times New Roman" w:hAnsi="Times New Roman"/>
          <w:sz w:val="28"/>
          <w:szCs w:val="28"/>
          <w:lang w:eastAsia="ru-RU"/>
        </w:rPr>
        <w:t xml:space="preserve"> начинается комплектование детского сада на новый 2015-2016 учебный год.</w:t>
      </w:r>
    </w:p>
    <w:p w:rsidR="004A3463" w:rsidRPr="009C1A3E" w:rsidRDefault="004A3463" w:rsidP="001734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1E22">
        <w:rPr>
          <w:rFonts w:ascii="Times New Roman" w:hAnsi="Times New Roman"/>
          <w:sz w:val="28"/>
          <w:szCs w:val="28"/>
          <w:lang w:eastAsia="ru-RU"/>
        </w:rPr>
        <w:t xml:space="preserve">Во </w:t>
      </w:r>
      <w:r w:rsidRPr="00C07104">
        <w:rPr>
          <w:rFonts w:ascii="Times New Roman" w:hAnsi="Times New Roman"/>
          <w:sz w:val="28"/>
          <w:szCs w:val="28"/>
          <w:lang w:eastAsia="ru-RU"/>
        </w:rPr>
        <w:t xml:space="preserve">исполнение </w:t>
      </w:r>
      <w:r w:rsidRPr="00C07104">
        <w:rPr>
          <w:rFonts w:ascii="Times New Roman" w:hAnsi="Times New Roman"/>
          <w:bCs/>
          <w:sz w:val="28"/>
          <w:szCs w:val="28"/>
        </w:rPr>
        <w:t>Указа Президента Российской Федерации от 07.05.2012 №599 «О мерах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07104">
        <w:rPr>
          <w:rFonts w:ascii="Times New Roman" w:hAnsi="Times New Roman"/>
          <w:bCs/>
          <w:sz w:val="28"/>
          <w:szCs w:val="28"/>
        </w:rPr>
        <w:t>по реализации государственной политики в областиобразования и науки»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F31E22">
        <w:rPr>
          <w:rFonts w:ascii="Times New Roman" w:hAnsi="Times New Roman"/>
          <w:sz w:val="28"/>
          <w:szCs w:val="28"/>
          <w:lang w:eastAsia="ru-RU"/>
        </w:rPr>
        <w:t xml:space="preserve">приказа </w:t>
      </w:r>
      <w:r w:rsidRPr="00F31E22">
        <w:rPr>
          <w:rFonts w:ascii="Times New Roman" w:hAnsi="Times New Roman"/>
          <w:sz w:val="28"/>
          <w:szCs w:val="28"/>
        </w:rPr>
        <w:t>Министерства образования и науки Республики Татарстан от 20.02.2015 №1051/15</w:t>
      </w:r>
      <w:r>
        <w:rPr>
          <w:rFonts w:ascii="Times New Roman" w:hAnsi="Times New Roman"/>
          <w:sz w:val="28"/>
          <w:szCs w:val="28"/>
          <w:lang w:eastAsia="ru-RU"/>
        </w:rPr>
        <w:t xml:space="preserve">в приоритетном порядке в детский сад </w:t>
      </w:r>
      <w:r w:rsidRPr="009C1A3E">
        <w:rPr>
          <w:rFonts w:ascii="Times New Roman" w:hAnsi="Times New Roman"/>
          <w:sz w:val="28"/>
          <w:szCs w:val="28"/>
          <w:lang w:eastAsia="ru-RU"/>
        </w:rPr>
        <w:t>планируется направить детей в возрастной категории от 3 до 7 лет, в период с 01 апреля по 31 мая 2015 года.</w:t>
      </w:r>
    </w:p>
    <w:p w:rsidR="004A3463" w:rsidRPr="00AA19ED" w:rsidRDefault="004A3463" w:rsidP="00173462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9ED">
        <w:rPr>
          <w:rFonts w:ascii="Times New Roman" w:hAnsi="Times New Roman"/>
          <w:sz w:val="28"/>
          <w:szCs w:val="28"/>
          <w:lang w:eastAsia="ru-RU"/>
        </w:rPr>
        <w:t>При наличии свободных мест</w:t>
      </w:r>
      <w:r>
        <w:rPr>
          <w:rFonts w:ascii="Times New Roman" w:hAnsi="Times New Roman"/>
          <w:sz w:val="28"/>
          <w:szCs w:val="28"/>
          <w:lang w:eastAsia="ru-RU"/>
        </w:rPr>
        <w:t xml:space="preserve"> с 01 по 30 июня 2015 года в детский сад будут направлены дети раннего возраста, до 3-х лет.</w:t>
      </w:r>
    </w:p>
    <w:p w:rsidR="004A3463" w:rsidRDefault="004A3463" w:rsidP="009C1A3E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9ED">
        <w:rPr>
          <w:rFonts w:ascii="Times New Roman" w:hAnsi="Times New Roman"/>
          <w:sz w:val="28"/>
          <w:szCs w:val="2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сад».Напоминаем о необходимости отслеживания очередности ребенка на Портале государственных и муниципальных услуг РТ.</w:t>
      </w:r>
    </w:p>
    <w:p w:rsidR="004A3463" w:rsidRPr="00AA19ED" w:rsidRDefault="004A3463" w:rsidP="00173462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Разъяснения о работе </w:t>
      </w:r>
      <w:r w:rsidRPr="00AA19ED">
        <w:rPr>
          <w:rFonts w:ascii="Times New Roman" w:hAnsi="Times New Roman"/>
          <w:sz w:val="28"/>
          <w:szCs w:val="28"/>
          <w:lang w:eastAsia="ru-RU"/>
        </w:rPr>
        <w:t>АИС «Электронный детский сад»</w:t>
      </w:r>
      <w:r>
        <w:rPr>
          <w:rFonts w:ascii="Times New Roman" w:hAnsi="Times New Roman"/>
          <w:sz w:val="28"/>
          <w:szCs w:val="28"/>
          <w:lang w:eastAsia="ru-RU"/>
        </w:rPr>
        <w:t>, в том числе о движении электронной очередности ребенка, представлены на сайте нашего детского сада в разделе.</w:t>
      </w:r>
    </w:p>
    <w:p w:rsidR="004A3463" w:rsidRDefault="004A3463" w:rsidP="00173462">
      <w:pPr>
        <w:spacing w:after="0" w:line="360" w:lineRule="auto"/>
      </w:pPr>
    </w:p>
    <w:sectPr w:rsidR="004A3463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20E"/>
    <w:rsid w:val="00173462"/>
    <w:rsid w:val="001D301C"/>
    <w:rsid w:val="001F320E"/>
    <w:rsid w:val="002068B1"/>
    <w:rsid w:val="00292636"/>
    <w:rsid w:val="003F0473"/>
    <w:rsid w:val="003F54AF"/>
    <w:rsid w:val="004A3463"/>
    <w:rsid w:val="0055067A"/>
    <w:rsid w:val="00762E0E"/>
    <w:rsid w:val="00767A3B"/>
    <w:rsid w:val="007849E8"/>
    <w:rsid w:val="00817795"/>
    <w:rsid w:val="00850177"/>
    <w:rsid w:val="008A2913"/>
    <w:rsid w:val="008D3578"/>
    <w:rsid w:val="00966FED"/>
    <w:rsid w:val="009C1A3E"/>
    <w:rsid w:val="00AA19ED"/>
    <w:rsid w:val="00C07104"/>
    <w:rsid w:val="00C260FA"/>
    <w:rsid w:val="00CA53F8"/>
    <w:rsid w:val="00D50BCB"/>
    <w:rsid w:val="00F16658"/>
    <w:rsid w:val="00F31E22"/>
    <w:rsid w:val="00F8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95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149</Words>
  <Characters>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Шикмакова</dc:creator>
  <cp:keywords/>
  <dc:description/>
  <cp:lastModifiedBy>Admin</cp:lastModifiedBy>
  <cp:revision>23</cp:revision>
  <dcterms:created xsi:type="dcterms:W3CDTF">2015-03-14T18:14:00Z</dcterms:created>
  <dcterms:modified xsi:type="dcterms:W3CDTF">2015-03-17T04:29:00Z</dcterms:modified>
</cp:coreProperties>
</file>